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BE3" w:rsidRPr="00E5577C" w:rsidRDefault="000C2BE3" w:rsidP="00C245E7">
      <w:pPr>
        <w:ind w:right="-142" w:firstLine="4395"/>
        <w:rPr>
          <w:sz w:val="16"/>
          <w:szCs w:val="16"/>
        </w:rPr>
      </w:pPr>
      <w:r w:rsidRPr="00CC5D26">
        <w:rPr>
          <w:sz w:val="16"/>
          <w:szCs w:val="16"/>
        </w:rPr>
        <w:t>Załącznik nr 4</w:t>
      </w:r>
      <w:r w:rsidRPr="00C245E7">
        <w:rPr>
          <w:sz w:val="16"/>
          <w:szCs w:val="16"/>
        </w:rPr>
        <w:t xml:space="preserve"> </w:t>
      </w:r>
      <w:r w:rsidRPr="00E5577C">
        <w:rPr>
          <w:sz w:val="16"/>
          <w:szCs w:val="16"/>
        </w:rPr>
        <w:t>do Zasad działania kom</w:t>
      </w:r>
      <w:r>
        <w:rPr>
          <w:sz w:val="16"/>
          <w:szCs w:val="16"/>
        </w:rPr>
        <w:t>isji do spraw oszacowania szkód</w:t>
      </w:r>
    </w:p>
    <w:p w:rsidR="000C2BE3" w:rsidRPr="00E5577C" w:rsidRDefault="000C2BE3" w:rsidP="00C245E7">
      <w:pPr>
        <w:jc w:val="right"/>
        <w:rPr>
          <w:sz w:val="16"/>
          <w:szCs w:val="16"/>
        </w:rPr>
      </w:pPr>
      <w:r w:rsidRPr="00E5577C">
        <w:rPr>
          <w:sz w:val="16"/>
          <w:szCs w:val="16"/>
        </w:rPr>
        <w:t>w gospodarstwach rolnych i działach specjalnych produkcji rolnej znajdujących się</w:t>
      </w:r>
    </w:p>
    <w:p w:rsidR="000C2BE3" w:rsidRPr="00E5577C" w:rsidRDefault="000C2BE3" w:rsidP="00C245E7">
      <w:pPr>
        <w:jc w:val="right"/>
        <w:rPr>
          <w:sz w:val="16"/>
          <w:szCs w:val="16"/>
        </w:rPr>
      </w:pPr>
      <w:r w:rsidRPr="00E5577C">
        <w:rPr>
          <w:sz w:val="16"/>
          <w:szCs w:val="16"/>
        </w:rPr>
        <w:t xml:space="preserve"> na terenie województwa mazowieckiego, w których wystąpiły szkody</w:t>
      </w:r>
    </w:p>
    <w:p w:rsidR="000C2BE3" w:rsidRPr="00E5577C" w:rsidRDefault="000C2BE3" w:rsidP="00C245E7">
      <w:pPr>
        <w:jc w:val="right"/>
        <w:rPr>
          <w:sz w:val="16"/>
          <w:szCs w:val="16"/>
        </w:rPr>
      </w:pPr>
      <w:r w:rsidRPr="00E5577C">
        <w:rPr>
          <w:sz w:val="16"/>
          <w:szCs w:val="16"/>
        </w:rPr>
        <w:t xml:space="preserve"> spowodowane przez niekorzystne zjawiska atmosferyczne</w:t>
      </w:r>
    </w:p>
    <w:p w:rsidR="000C2BE3" w:rsidRPr="00CC5D26" w:rsidRDefault="000C2BE3" w:rsidP="00C245E7">
      <w:pPr>
        <w:jc w:val="right"/>
        <w:rPr>
          <w:sz w:val="16"/>
          <w:szCs w:val="16"/>
        </w:rPr>
      </w:pPr>
    </w:p>
    <w:p w:rsidR="000C2BE3" w:rsidRPr="00CC5D26" w:rsidRDefault="000C2BE3" w:rsidP="00C245E7">
      <w:pPr>
        <w:jc w:val="right"/>
        <w:rPr>
          <w:sz w:val="16"/>
          <w:szCs w:val="16"/>
        </w:rPr>
      </w:pPr>
    </w:p>
    <w:p w:rsidR="000C2BE3" w:rsidRPr="00CC5D26" w:rsidRDefault="000C2BE3" w:rsidP="00C245E7">
      <w:pPr>
        <w:jc w:val="right"/>
        <w:rPr>
          <w:sz w:val="16"/>
          <w:szCs w:val="16"/>
        </w:rPr>
      </w:pPr>
      <w:r w:rsidRPr="00CC5D26">
        <w:rPr>
          <w:sz w:val="16"/>
          <w:szCs w:val="16"/>
        </w:rPr>
        <w:t>…………………</w:t>
      </w:r>
      <w:r w:rsidRPr="000B43DE">
        <w:rPr>
          <w:b/>
          <w:bCs/>
        </w:rPr>
        <w:t>Błędów</w:t>
      </w:r>
      <w:r w:rsidRPr="00CC5D26">
        <w:rPr>
          <w:sz w:val="16"/>
          <w:szCs w:val="16"/>
        </w:rPr>
        <w:t>…………..……..</w:t>
      </w:r>
    </w:p>
    <w:p w:rsidR="000C2BE3" w:rsidRPr="00CC5D26" w:rsidRDefault="000C2BE3" w:rsidP="00C245E7">
      <w:pPr>
        <w:ind w:right="708"/>
        <w:jc w:val="right"/>
        <w:rPr>
          <w:sz w:val="16"/>
          <w:szCs w:val="16"/>
        </w:rPr>
      </w:pPr>
      <w:r w:rsidRPr="00CC5D26">
        <w:rPr>
          <w:sz w:val="16"/>
          <w:szCs w:val="16"/>
        </w:rPr>
        <w:t>urząd miasta/gminy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…………………………………………………………………………….…….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imię i nazwisko lub nazwa siedziby producenta rolnego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…………………………………………………………………………..……...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adres i miejsce zamieszkania lub adres siedziby producenta rolnego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……………………………………………………………….………….….…..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adres gospodarstwa rolnego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…………………………………………………………………….…………...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adres działu specjalnego produkcji rolnej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……………………………………………………………………….…………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numer telefonu kontaktowego*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…………………………………………………………….……………………</w:t>
      </w: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numer identyfikacyjny producenta rolnego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rPr>
          <w:sz w:val="16"/>
          <w:szCs w:val="16"/>
        </w:rPr>
      </w:pPr>
      <w:r w:rsidRPr="00CC5D26">
        <w:rPr>
          <w:sz w:val="16"/>
          <w:szCs w:val="16"/>
        </w:rPr>
        <w:t>*Podanie numeru telefonu nie jest obowiązkowe, ale ułatwi nam kontakt z Panem/Panią w celu oszacowania szkód.</w:t>
      </w:r>
    </w:p>
    <w:p w:rsidR="000C2BE3" w:rsidRPr="00CC5D26" w:rsidRDefault="000C2BE3" w:rsidP="00C245E7">
      <w:pPr>
        <w:rPr>
          <w:sz w:val="16"/>
          <w:szCs w:val="16"/>
        </w:rPr>
      </w:pPr>
    </w:p>
    <w:p w:rsidR="000C2BE3" w:rsidRPr="00CC5D26" w:rsidRDefault="000C2BE3" w:rsidP="00C245E7">
      <w:pPr>
        <w:jc w:val="center"/>
        <w:rPr>
          <w:b/>
          <w:bCs/>
        </w:rPr>
      </w:pPr>
      <w:r w:rsidRPr="00CC5D26">
        <w:rPr>
          <w:b/>
          <w:bCs/>
        </w:rPr>
        <w:t>WNIOSEK O OSZACOWANIE SZKÓD</w:t>
      </w:r>
      <w:r w:rsidRPr="00CC5D26">
        <w:rPr>
          <w:rStyle w:val="FootnoteReference"/>
          <w:b/>
          <w:bCs/>
        </w:rPr>
        <w:footnoteReference w:id="1"/>
      </w:r>
    </w:p>
    <w:p w:rsidR="000C2BE3" w:rsidRPr="00CC5D26" w:rsidRDefault="000C2BE3" w:rsidP="00C245E7">
      <w:pPr>
        <w:jc w:val="center"/>
        <w:rPr>
          <w:b/>
          <w:bCs/>
        </w:rPr>
      </w:pPr>
    </w:p>
    <w:p w:rsidR="000C2BE3" w:rsidRPr="00CC5D26" w:rsidRDefault="000C2BE3" w:rsidP="00C245E7">
      <w:pPr>
        <w:pStyle w:val="BodyText"/>
        <w:tabs>
          <w:tab w:val="left" w:pos="360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Szkody zostały spowodowane przez</w:t>
      </w:r>
      <w:r w:rsidRPr="00CC5D26">
        <w:rPr>
          <w:rStyle w:val="FootnoteReference"/>
          <w:b w:val="0"/>
          <w:bCs w:val="0"/>
          <w:color w:val="000000"/>
          <w:sz w:val="20"/>
          <w:szCs w:val="20"/>
        </w:rPr>
        <w:footnoteReference w:id="2"/>
      </w:r>
      <w:r w:rsidRPr="00CC5D26">
        <w:rPr>
          <w:b w:val="0"/>
          <w:bCs w:val="0"/>
          <w:color w:val="000000"/>
          <w:sz w:val="20"/>
          <w:szCs w:val="20"/>
        </w:rPr>
        <w:t>:</w:t>
      </w:r>
    </w:p>
    <w:p w:rsidR="000C2BE3" w:rsidRPr="00CC5D26" w:rsidRDefault="000C2BE3" w:rsidP="00C245E7">
      <w:pPr>
        <w:tabs>
          <w:tab w:val="left" w:pos="3780"/>
        </w:tabs>
        <w:rPr>
          <w:sz w:val="20"/>
          <w:szCs w:val="20"/>
        </w:rPr>
      </w:pPr>
      <w:r w:rsidRPr="00CC5D26">
        <w:rPr>
          <w:sz w:val="20"/>
          <w:szCs w:val="20"/>
        </w:rPr>
        <w:t>suszę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sym w:font="Symbol" w:char="F0F0"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powódź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Pr="00CC5D26">
        <w:rPr>
          <w:sz w:val="20"/>
          <w:szCs w:val="20"/>
        </w:rPr>
        <w:sym w:font="Symbol" w:char="F0F0"/>
      </w:r>
    </w:p>
    <w:p w:rsidR="000C2BE3" w:rsidRPr="00CC5D26" w:rsidRDefault="000C2BE3" w:rsidP="00C245E7">
      <w:pPr>
        <w:tabs>
          <w:tab w:val="left" w:pos="3780"/>
        </w:tabs>
        <w:rPr>
          <w:sz w:val="20"/>
          <w:szCs w:val="20"/>
        </w:rPr>
      </w:pPr>
      <w:r w:rsidRPr="00CC5D26">
        <w:rPr>
          <w:sz w:val="20"/>
          <w:szCs w:val="20"/>
        </w:rPr>
        <w:t>grad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sym w:font="Symbol" w:char="F0F0"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huragan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 w:rsidRPr="00CC5D26">
        <w:rPr>
          <w:sz w:val="20"/>
          <w:szCs w:val="20"/>
        </w:rPr>
        <w:sym w:font="Symbol" w:char="F0F0"/>
      </w:r>
    </w:p>
    <w:p w:rsidR="000C2BE3" w:rsidRPr="00CC5D26" w:rsidRDefault="000C2BE3" w:rsidP="00C245E7">
      <w:pPr>
        <w:tabs>
          <w:tab w:val="left" w:pos="3780"/>
        </w:tabs>
        <w:rPr>
          <w:sz w:val="20"/>
          <w:szCs w:val="20"/>
        </w:rPr>
      </w:pPr>
      <w:r w:rsidRPr="00CC5D26">
        <w:rPr>
          <w:sz w:val="20"/>
          <w:szCs w:val="20"/>
        </w:rPr>
        <w:t>deszcz nawalny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sym w:font="Symbol" w:char="F0F0"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piorun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 w:rsidRPr="00CC5D26">
        <w:rPr>
          <w:sz w:val="20"/>
          <w:szCs w:val="20"/>
        </w:rPr>
        <w:t xml:space="preserve">  </w:t>
      </w:r>
      <w:r w:rsidRPr="00CC5D26">
        <w:rPr>
          <w:sz w:val="20"/>
          <w:szCs w:val="20"/>
        </w:rPr>
        <w:sym w:font="Symbol" w:char="F0F0"/>
      </w:r>
    </w:p>
    <w:p w:rsidR="000C2BE3" w:rsidRPr="00CC5D26" w:rsidRDefault="000C2BE3" w:rsidP="00C245E7">
      <w:pPr>
        <w:tabs>
          <w:tab w:val="left" w:pos="3780"/>
        </w:tabs>
        <w:rPr>
          <w:sz w:val="20"/>
          <w:szCs w:val="20"/>
        </w:rPr>
      </w:pPr>
      <w:r w:rsidRPr="00CC5D26">
        <w:rPr>
          <w:sz w:val="20"/>
          <w:szCs w:val="20"/>
        </w:rPr>
        <w:t>ujemne skutki przezimowania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sym w:font="Symbol" w:char="F0F0"/>
      </w:r>
      <w:r w:rsidRPr="00CC5D26">
        <w:rPr>
          <w:sz w:val="20"/>
          <w:szCs w:val="20"/>
        </w:rPr>
        <w:t xml:space="preserve"> 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tab/>
        <w:t>obsunięcia się ziemi</w:t>
      </w:r>
      <w:r w:rsidRPr="00CC5D26">
        <w:rPr>
          <w:sz w:val="20"/>
          <w:szCs w:val="20"/>
        </w:rPr>
        <w:tab/>
        <w:t xml:space="preserve">      </w:t>
      </w:r>
      <w:r w:rsidRPr="00CC5D26">
        <w:rPr>
          <w:sz w:val="20"/>
          <w:szCs w:val="20"/>
        </w:rPr>
        <w:sym w:font="Symbol" w:char="F0F0"/>
      </w:r>
    </w:p>
    <w:p w:rsidR="000C2BE3" w:rsidRPr="00CC5D26" w:rsidRDefault="000C2BE3" w:rsidP="00C245E7">
      <w:pPr>
        <w:tabs>
          <w:tab w:val="left" w:pos="3780"/>
        </w:tabs>
        <w:rPr>
          <w:sz w:val="20"/>
          <w:szCs w:val="20"/>
        </w:rPr>
      </w:pPr>
      <w:r w:rsidRPr="00CC5D26">
        <w:rPr>
          <w:sz w:val="20"/>
          <w:szCs w:val="20"/>
        </w:rPr>
        <w:t>przymrozki wiosenne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sym w:font="Symbol" w:char="F0F0"/>
      </w:r>
      <w:r w:rsidRPr="00CC5D26">
        <w:rPr>
          <w:sz w:val="20"/>
          <w:szCs w:val="20"/>
        </w:rPr>
        <w:t xml:space="preserve"> 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tab/>
        <w:t xml:space="preserve">lawinę              </w:t>
      </w:r>
      <w:r w:rsidRPr="00CC5D26">
        <w:rPr>
          <w:sz w:val="20"/>
          <w:szCs w:val="20"/>
        </w:rPr>
        <w:tab/>
      </w:r>
      <w:r w:rsidRPr="00CC5D26">
        <w:rPr>
          <w:sz w:val="20"/>
          <w:szCs w:val="20"/>
        </w:rPr>
        <w:tab/>
        <w:t xml:space="preserve">      </w:t>
      </w:r>
      <w:r w:rsidRPr="00CC5D26">
        <w:rPr>
          <w:sz w:val="20"/>
          <w:szCs w:val="20"/>
        </w:rPr>
        <w:sym w:font="Symbol" w:char="F0F0"/>
      </w:r>
    </w:p>
    <w:p w:rsidR="000C2BE3" w:rsidRPr="00CC5D26" w:rsidRDefault="000C2BE3" w:rsidP="00C245E7">
      <w:pPr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jc w:val="both"/>
        <w:rPr>
          <w:sz w:val="20"/>
          <w:szCs w:val="20"/>
        </w:rPr>
      </w:pPr>
      <w:r w:rsidRPr="00CC5D26">
        <w:rPr>
          <w:sz w:val="20"/>
          <w:szCs w:val="20"/>
        </w:rPr>
        <w:t xml:space="preserve">co miało miejsce w </w:t>
      </w:r>
      <w:r w:rsidRPr="000B43DE">
        <w:rPr>
          <w:strike/>
          <w:sz w:val="20"/>
          <w:szCs w:val="20"/>
        </w:rPr>
        <w:t>dniu/</w:t>
      </w:r>
      <w:r w:rsidRPr="00CC5D26">
        <w:rPr>
          <w:sz w:val="20"/>
          <w:szCs w:val="20"/>
        </w:rPr>
        <w:t>dniach</w:t>
      </w:r>
      <w:r>
        <w:rPr>
          <w:sz w:val="20"/>
          <w:szCs w:val="20"/>
        </w:rPr>
        <w:t xml:space="preserve"> </w:t>
      </w:r>
      <w:r w:rsidRPr="000B43DE">
        <w:rPr>
          <w:b/>
          <w:bCs/>
          <w:sz w:val="20"/>
          <w:szCs w:val="20"/>
        </w:rPr>
        <w:t>od 15.04.2019 r.  do 08.05.2019 r</w:t>
      </w:r>
      <w:r>
        <w:rPr>
          <w:sz w:val="20"/>
          <w:szCs w:val="20"/>
        </w:rPr>
        <w:t>.</w:t>
      </w:r>
    </w:p>
    <w:p w:rsidR="000C2BE3" w:rsidRPr="00CC5D26" w:rsidRDefault="000C2BE3" w:rsidP="00C245E7">
      <w:pPr>
        <w:jc w:val="both"/>
        <w:rPr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Całkowita powierzchnia upraw, z których w danym roku przewidziany jest zbiór plonu w gospodarstwie rolnym, zgodna z wnioskiem o przyznanie płatności na rok …….., wynosi ……………………… ha, w tym:</w:t>
      </w:r>
    </w:p>
    <w:p w:rsidR="000C2BE3" w:rsidRPr="00CC5D26" w:rsidRDefault="000C2BE3" w:rsidP="00C245E7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 xml:space="preserve">powierzchnia upraw rolnych w dniu wystąpienia szkód (z wyłączeniem łąk </w:t>
      </w:r>
      <w:r w:rsidRPr="00CC5D26">
        <w:rPr>
          <w:sz w:val="20"/>
          <w:szCs w:val="20"/>
        </w:rPr>
        <w:br/>
        <w:t>i pastwisk)……………………….. ha,</w:t>
      </w:r>
    </w:p>
    <w:p w:rsidR="000C2BE3" w:rsidRPr="00CC5D26" w:rsidRDefault="000C2BE3" w:rsidP="00C245E7">
      <w:pPr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>powierzchnia z której nie jest uzyskiwany plon w danym roku…………………….. ha.</w:t>
      </w: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Powierzchnia gospodarstwa rolnego wynosi ……………………………………………. ha.</w:t>
      </w: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 xml:space="preserve">Oświadczam, że zgodnie z wnioskiem o przyznanie płatności na rok ………, posiadam grunty rolne </w:t>
      </w:r>
      <w:r w:rsidRPr="00CC5D26">
        <w:rPr>
          <w:b/>
          <w:bCs/>
          <w:sz w:val="20"/>
          <w:szCs w:val="20"/>
        </w:rPr>
        <w:br/>
        <w:t>z uprawami w następujących gminach: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0C2BE3" w:rsidRPr="00CC5D26">
        <w:tc>
          <w:tcPr>
            <w:tcW w:w="3070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  <w:r w:rsidRPr="00CC5D26">
              <w:rPr>
                <w:b/>
                <w:bCs/>
                <w:sz w:val="20"/>
                <w:szCs w:val="20"/>
              </w:rPr>
              <w:t>nazwa gminy</w:t>
            </w: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  <w:r w:rsidRPr="00CC5D26">
              <w:rPr>
                <w:b/>
                <w:bCs/>
                <w:sz w:val="20"/>
                <w:szCs w:val="20"/>
              </w:rPr>
              <w:t>powierzchnia użytków rolnych</w:t>
            </w: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  <w:r w:rsidRPr="00CC5D26">
              <w:rPr>
                <w:b/>
                <w:bCs/>
                <w:sz w:val="20"/>
                <w:szCs w:val="20"/>
              </w:rPr>
              <w:t>czy wystąpiły szkody?</w:t>
            </w:r>
          </w:p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  <w:r w:rsidRPr="00CC5D26">
              <w:rPr>
                <w:b/>
                <w:bCs/>
                <w:sz w:val="20"/>
                <w:szCs w:val="20"/>
              </w:rPr>
              <w:t>tak/nie</w:t>
            </w:r>
          </w:p>
        </w:tc>
      </w:tr>
      <w:tr w:rsidR="000C2BE3" w:rsidRPr="00CC5D26">
        <w:tc>
          <w:tcPr>
            <w:tcW w:w="3070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2BE3" w:rsidRPr="00CC5D26">
        <w:tc>
          <w:tcPr>
            <w:tcW w:w="3070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2BE3" w:rsidRPr="00CC5D26">
        <w:tc>
          <w:tcPr>
            <w:tcW w:w="3070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2BE3" w:rsidRPr="00CC5D26">
        <w:tc>
          <w:tcPr>
            <w:tcW w:w="3070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1" w:type="dxa"/>
          </w:tcPr>
          <w:p w:rsidR="000C2BE3" w:rsidRPr="00CC5D26" w:rsidRDefault="000C2BE3" w:rsidP="008312A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Informuję, że wniosek o oszacowanie szkód złożyłem również do następujących gmin:</w:t>
      </w:r>
    </w:p>
    <w:p w:rsidR="000C2BE3" w:rsidRPr="00CC5D26" w:rsidRDefault="000C2BE3" w:rsidP="00C245E7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>gmina ………………………………………….. w województwie………………………………………</w:t>
      </w:r>
    </w:p>
    <w:p w:rsidR="000C2BE3" w:rsidRPr="00CC5D26" w:rsidRDefault="000C2BE3" w:rsidP="00C245E7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>gmina ………………………………………….. w województwie………………………………………</w:t>
      </w:r>
    </w:p>
    <w:p w:rsidR="000C2BE3" w:rsidRPr="00CC5D26" w:rsidRDefault="000C2BE3" w:rsidP="00C245E7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>gmina ………………………………………….. w województwie………………………………………</w:t>
      </w: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Największą część użytków rolnych gospodarstwa (grunty własne i użytkowe) spośród gmin w których wystąpiły szkody położona jest w gminie ………………………………………………………………………..</w:t>
      </w:r>
    </w:p>
    <w:p w:rsidR="000C2BE3" w:rsidRPr="00CC5D26" w:rsidRDefault="000C2BE3" w:rsidP="00C245E7">
      <w:pPr>
        <w:spacing w:line="360" w:lineRule="auto"/>
        <w:jc w:val="both"/>
        <w:rPr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sz w:val="20"/>
          <w:szCs w:val="20"/>
        </w:rPr>
      </w:pPr>
      <w:r w:rsidRPr="00CC5D26">
        <w:rPr>
          <w:sz w:val="20"/>
          <w:szCs w:val="20"/>
        </w:rPr>
        <w:t>Informuję, że zawarłem umowę obowiązkowego lub dobrowolnego ubezpieczenia: TAK/NIE</w:t>
      </w:r>
      <w:r w:rsidRPr="00CC5D26">
        <w:rPr>
          <w:rStyle w:val="FootnoteReference"/>
          <w:sz w:val="20"/>
          <w:szCs w:val="20"/>
        </w:rPr>
        <w:footnoteReference w:id="3"/>
      </w:r>
      <w:r w:rsidRPr="00CC5D26">
        <w:rPr>
          <w:sz w:val="20"/>
          <w:szCs w:val="20"/>
        </w:rPr>
        <w:t>.</w:t>
      </w:r>
    </w:p>
    <w:p w:rsidR="000C2BE3" w:rsidRPr="00CC5D26" w:rsidRDefault="000C2BE3" w:rsidP="00C245E7">
      <w:pPr>
        <w:spacing w:line="360" w:lineRule="auto"/>
        <w:jc w:val="both"/>
        <w:rPr>
          <w:color w:val="000000"/>
          <w:sz w:val="20"/>
          <w:szCs w:val="20"/>
        </w:rPr>
      </w:pPr>
      <w:r w:rsidRPr="00CC5D26">
        <w:rPr>
          <w:color w:val="000000"/>
          <w:sz w:val="20"/>
          <w:szCs w:val="20"/>
        </w:rPr>
        <w:t>Jeżeli TAK, to w jakim zakresie:</w:t>
      </w:r>
    </w:p>
    <w:p w:rsidR="000C2BE3" w:rsidRPr="00CC5D26" w:rsidRDefault="000C2BE3" w:rsidP="00C245E7">
      <w:pPr>
        <w:pStyle w:val="BodyText"/>
        <w:numPr>
          <w:ilvl w:val="0"/>
          <w:numId w:val="3"/>
        </w:numPr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uprawy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75"/>
        <w:gridCol w:w="3793"/>
      </w:tblGrid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powierzchnia ubezpieczona</w:t>
            </w:r>
          </w:p>
        </w:tc>
      </w:tr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pStyle w:val="BodyText"/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</w:p>
    <w:p w:rsidR="000C2BE3" w:rsidRPr="00CC5D26" w:rsidRDefault="000C2BE3" w:rsidP="00C245E7">
      <w:pPr>
        <w:pStyle w:val="BodyText"/>
        <w:numPr>
          <w:ilvl w:val="0"/>
          <w:numId w:val="3"/>
        </w:numPr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zwierzęta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75"/>
        <w:gridCol w:w="3793"/>
      </w:tblGrid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liczba</w:t>
            </w:r>
          </w:p>
        </w:tc>
      </w:tr>
      <w:tr w:rsidR="000C2BE3" w:rsidRPr="00CC5D26">
        <w:trPr>
          <w:trHeight w:val="340"/>
        </w:trPr>
        <w:tc>
          <w:tcPr>
            <w:tcW w:w="4775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360"/>
                <w:tab w:val="num" w:pos="502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pStyle w:val="BodyText"/>
        <w:numPr>
          <w:ilvl w:val="0"/>
          <w:numId w:val="3"/>
        </w:numPr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budynki</w:t>
      </w:r>
    </w:p>
    <w:p w:rsidR="000C2BE3" w:rsidRPr="00CC5D26" w:rsidRDefault="000C2BE3" w:rsidP="00C245E7">
      <w:pPr>
        <w:pStyle w:val="BodyText"/>
        <w:numPr>
          <w:ilvl w:val="0"/>
          <w:numId w:val="3"/>
        </w:numPr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maszyny</w:t>
      </w:r>
    </w:p>
    <w:p w:rsidR="000C2BE3" w:rsidRPr="00CC5D26" w:rsidRDefault="000C2BE3" w:rsidP="00C245E7">
      <w:pPr>
        <w:pStyle w:val="BodyText"/>
        <w:tabs>
          <w:tab w:val="num" w:pos="360"/>
          <w:tab w:val="num" w:pos="502"/>
        </w:tabs>
        <w:spacing w:line="360" w:lineRule="auto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Kwota uzyskanego odszkodowania z tytułu ubezpieczenia upraw rolnych, zwierząt gospodarskich, ryb, środków trwałych wynosi:</w:t>
      </w:r>
    </w:p>
    <w:p w:rsidR="000C2BE3" w:rsidRPr="00CC5D26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uprawy rolne……………………………..……….zł.</w:t>
      </w:r>
    </w:p>
    <w:p w:rsidR="000C2BE3" w:rsidRPr="00CC5D26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zwierzęta gospodarskie……………….………zł.</w:t>
      </w:r>
    </w:p>
    <w:p w:rsidR="000C2BE3" w:rsidRPr="00CC5D26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ryby………………………….…………………….…..zł.</w:t>
      </w:r>
    </w:p>
    <w:p w:rsidR="000C2BE3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ind w:left="567"/>
        <w:rPr>
          <w:b w:val="0"/>
          <w:bCs w:val="0"/>
          <w:color w:val="000000"/>
          <w:sz w:val="20"/>
          <w:szCs w:val="20"/>
        </w:rPr>
      </w:pPr>
      <w:r w:rsidRPr="00CC5D26">
        <w:rPr>
          <w:b w:val="0"/>
          <w:bCs w:val="0"/>
          <w:color w:val="000000"/>
          <w:sz w:val="20"/>
          <w:szCs w:val="20"/>
        </w:rPr>
        <w:t>środki trwałe……………………..…………….….zł.</w:t>
      </w:r>
    </w:p>
    <w:p w:rsidR="000C2BE3" w:rsidRPr="00CC5D26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rPr>
          <w:color w:val="000000"/>
          <w:sz w:val="20"/>
          <w:szCs w:val="20"/>
        </w:rPr>
      </w:pPr>
      <w:r w:rsidRPr="00CC5D26">
        <w:rPr>
          <w:color w:val="000000"/>
          <w:sz w:val="20"/>
          <w:szCs w:val="20"/>
        </w:rPr>
        <w:t>Tabela 1. Szczegółowy wykaz prowadzonej produkcji roślinnej.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9"/>
        <w:gridCol w:w="1783"/>
        <w:gridCol w:w="1720"/>
        <w:gridCol w:w="2318"/>
        <w:gridCol w:w="1389"/>
        <w:gridCol w:w="1657"/>
      </w:tblGrid>
      <w:tr w:rsidR="000C2BE3" w:rsidRPr="00CC5D26">
        <w:trPr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lp.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sz w:val="18"/>
                <w:szCs w:val="18"/>
              </w:rPr>
            </w:pPr>
            <w:r w:rsidRPr="00CC5D26">
              <w:rPr>
                <w:b w:val="0"/>
                <w:bCs w:val="0"/>
                <w:sz w:val="18"/>
                <w:szCs w:val="18"/>
              </w:rPr>
              <w:t>Nazwa uprawy</w:t>
            </w:r>
          </w:p>
        </w:tc>
        <w:tc>
          <w:tcPr>
            <w:tcW w:w="1720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Numer ewidencyjny działki</w:t>
            </w: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color w:val="000000"/>
                <w:sz w:val="18"/>
                <w:szCs w:val="18"/>
              </w:rPr>
            </w:pPr>
            <w:r w:rsidRPr="00CC5D26">
              <w:rPr>
                <w:color w:val="000000"/>
                <w:sz w:val="18"/>
                <w:szCs w:val="18"/>
              </w:rPr>
              <w:t>Powierzchnia upraw w …………… r.</w:t>
            </w:r>
          </w:p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Każdą powierzchnię uszkodzoną należy wykazać oddzielnie wg pola  uprawowego. Pozostałe powierzchnie  upraw nieuszkodzonych należy zsumować i wpisać powierzchnię bez podziału na pola uprawowe</w:t>
            </w:r>
          </w:p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(ha)</w:t>
            </w: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Procent strat stwierdzony przez producenta rolnego</w:t>
            </w:r>
          </w:p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Stwierdzony przez komisję % strat w uprawie – wypełnia komisja po przeprowadzeniu lustracji</w:t>
            </w:r>
          </w:p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18"/>
                <w:szCs w:val="18"/>
              </w:rPr>
            </w:pPr>
            <w:r w:rsidRPr="00CC5D26">
              <w:rPr>
                <w:b w:val="0"/>
                <w:bCs w:val="0"/>
                <w:color w:val="000000"/>
                <w:sz w:val="18"/>
                <w:szCs w:val="18"/>
              </w:rPr>
              <w:t>(%)</w:t>
            </w: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b w:val="0"/>
                <w:bCs w:val="0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2318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19" w:type="dxa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x</w:t>
            </w:r>
          </w:p>
        </w:tc>
        <w:tc>
          <w:tcPr>
            <w:tcW w:w="3503" w:type="dxa"/>
            <w:gridSpan w:val="2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C5D26">
              <w:rPr>
                <w:b w:val="0"/>
                <w:bCs w:val="0"/>
                <w:color w:val="000000"/>
                <w:sz w:val="20"/>
                <w:szCs w:val="20"/>
              </w:rPr>
              <w:t>Razem powierzchnia</w:t>
            </w:r>
          </w:p>
        </w:tc>
        <w:tc>
          <w:tcPr>
            <w:tcW w:w="5364" w:type="dxa"/>
            <w:gridSpan w:val="3"/>
            <w:vAlign w:val="center"/>
          </w:tcPr>
          <w:p w:rsidR="000C2BE3" w:rsidRPr="00CC5D26" w:rsidRDefault="000C2BE3" w:rsidP="008312AA">
            <w:pPr>
              <w:pStyle w:val="BodyText"/>
              <w:tabs>
                <w:tab w:val="num" w:pos="502"/>
                <w:tab w:val="num" w:pos="567"/>
              </w:tabs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pStyle w:val="BodyText"/>
        <w:tabs>
          <w:tab w:val="num" w:pos="502"/>
          <w:tab w:val="num" w:pos="567"/>
        </w:tabs>
        <w:spacing w:line="360" w:lineRule="auto"/>
        <w:rPr>
          <w:color w:val="000000"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Tabela 2. Szczegółowy wykaz produkcji zwierzęcej towarowej.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2"/>
        <w:gridCol w:w="3510"/>
        <w:gridCol w:w="2693"/>
        <w:gridCol w:w="2655"/>
      </w:tblGrid>
      <w:tr w:rsidR="000C2BE3" w:rsidRPr="00CC5D26">
        <w:trPr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lp.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trike/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Nazwa gatunku zwierząt</w:t>
            </w: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Średnioroczna liczba zwierząt z 3 lat (szt.)</w:t>
            </w: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Liczba zwierząt padłych wyłącznie z powodu wystąpienia niekorzystnego zjawiska atmosferycznego (szt.)</w:t>
            </w:r>
          </w:p>
        </w:tc>
      </w:tr>
      <w:tr w:rsidR="000C2BE3" w:rsidRPr="00CC5D26">
        <w:trPr>
          <w:trHeight w:val="340"/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1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2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3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4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  <w:jc w:val="center"/>
        </w:trPr>
        <w:tc>
          <w:tcPr>
            <w:tcW w:w="422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5</w:t>
            </w:r>
          </w:p>
        </w:tc>
        <w:tc>
          <w:tcPr>
            <w:tcW w:w="351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55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</w:tbl>
    <w:p w:rsidR="000C2BE3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Tabela 3. Szkody w hodowli ryb.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1"/>
        <w:gridCol w:w="1145"/>
        <w:gridCol w:w="1548"/>
        <w:gridCol w:w="1548"/>
        <w:gridCol w:w="1548"/>
        <w:gridCol w:w="1548"/>
      </w:tblGrid>
      <w:tr w:rsidR="000C2BE3" w:rsidRPr="00CC5D26">
        <w:trPr>
          <w:trHeight w:val="584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lp.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1</w:t>
            </w: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2</w:t>
            </w: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3</w:t>
            </w: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4</w:t>
            </w: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5</w:t>
            </w:r>
          </w:p>
        </w:tc>
      </w:tr>
      <w:tr w:rsidR="000C2BE3" w:rsidRPr="00CC5D26">
        <w:trPr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nazwa zbiornika lub nr zgodny z operatem wodno-prawnym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567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nr działki ewidencyjnej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567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powierzchnia stawów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567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hodowlane gatunki ryb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567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średnia roczna produkcja ryb z 3 ostatnich lat (kg)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567"/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18"/>
                <w:szCs w:val="18"/>
              </w:rPr>
            </w:pPr>
            <w:r w:rsidRPr="00CC5D26">
              <w:rPr>
                <w:sz w:val="18"/>
                <w:szCs w:val="18"/>
              </w:rPr>
              <w:t>średnia roczna cena ryb z 3 ostatnich lat (zł/kg)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jc w:val="center"/>
        </w:trPr>
        <w:tc>
          <w:tcPr>
            <w:tcW w:w="105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18"/>
                <w:szCs w:val="18"/>
              </w:rPr>
              <w:t>przewidywana wysokość produkcji ryb w roku wystąpienia szkód</w:t>
            </w:r>
            <w:r w:rsidRPr="00CC5D26">
              <w:rPr>
                <w:sz w:val="20"/>
                <w:szCs w:val="20"/>
              </w:rPr>
              <w:t xml:space="preserve"> </w:t>
            </w:r>
            <w:r w:rsidRPr="00CC5D26">
              <w:rPr>
                <w:sz w:val="20"/>
                <w:szCs w:val="20"/>
              </w:rPr>
              <w:br/>
            </w:r>
            <w:r w:rsidRPr="00CC5D26">
              <w:rPr>
                <w:sz w:val="16"/>
                <w:szCs w:val="16"/>
              </w:rPr>
              <w:t xml:space="preserve">(z uwzględnieniem spadku produkcji spowodowanej padnięciem ryb w wyniku niekorzystnego zjawiska atmosferycznego) </w:t>
            </w:r>
            <w:r w:rsidRPr="00CC5D26">
              <w:rPr>
                <w:sz w:val="20"/>
                <w:szCs w:val="20"/>
              </w:rPr>
              <w:t>(kg)</w:t>
            </w:r>
          </w:p>
        </w:tc>
        <w:tc>
          <w:tcPr>
            <w:tcW w:w="616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Tabela 4. Wykaz uszkodzonych środków trwałych innych niż uprawy trwałe - zwierzęta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3150"/>
        <w:gridCol w:w="1386"/>
        <w:gridCol w:w="2299"/>
        <w:gridCol w:w="1843"/>
      </w:tblGrid>
      <w:tr w:rsidR="000C2BE3" w:rsidRPr="00CC5D26"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lp.</w:t>
            </w:r>
          </w:p>
        </w:tc>
        <w:tc>
          <w:tcPr>
            <w:tcW w:w="315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rodzaj zwierząt gospodarskich stada podstawowego</w:t>
            </w:r>
          </w:p>
        </w:tc>
        <w:tc>
          <w:tcPr>
            <w:tcW w:w="138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liczba zwierząt (szt.)</w:t>
            </w:r>
          </w:p>
        </w:tc>
        <w:tc>
          <w:tcPr>
            <w:tcW w:w="2299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16"/>
                <w:szCs w:val="16"/>
              </w:rPr>
            </w:pPr>
            <w:r w:rsidRPr="00CC5D26">
              <w:rPr>
                <w:sz w:val="20"/>
                <w:szCs w:val="20"/>
              </w:rPr>
              <w:t xml:space="preserve">numer identyfikacyjny zwierzęcia lub numer stada </w:t>
            </w:r>
            <w:r w:rsidRPr="00CC5D26">
              <w:rPr>
                <w:sz w:val="16"/>
                <w:szCs w:val="16"/>
              </w:rPr>
              <w:t>(dotyczy zwierząt objętych systemem IRZ)</w:t>
            </w: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wysokość szkód</w:t>
            </w:r>
          </w:p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(zł)</w:t>
            </w:r>
          </w:p>
        </w:tc>
      </w:tr>
      <w:tr w:rsidR="000C2BE3" w:rsidRPr="00CC5D26">
        <w:trPr>
          <w:trHeight w:val="397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1</w:t>
            </w:r>
          </w:p>
        </w:tc>
        <w:tc>
          <w:tcPr>
            <w:tcW w:w="315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99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97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50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99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Tabela 4a. Wykaz uszkodzonych środków trwałych innych niż uprawy trwałe – budynki, maszyny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4"/>
        <w:gridCol w:w="4813"/>
        <w:gridCol w:w="3881"/>
      </w:tblGrid>
      <w:tr w:rsidR="000C2BE3" w:rsidRPr="00CC5D26">
        <w:trPr>
          <w:trHeight w:val="529"/>
        </w:trPr>
        <w:tc>
          <w:tcPr>
            <w:tcW w:w="32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lp.</w:t>
            </w:r>
          </w:p>
        </w:tc>
        <w:tc>
          <w:tcPr>
            <w:tcW w:w="2591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Rodzaj budynków i budowli, maszyn i narzędzi służących do produkcji rolnej – opis szkody</w:t>
            </w:r>
          </w:p>
        </w:tc>
        <w:tc>
          <w:tcPr>
            <w:tcW w:w="2089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Szacunkowa wysokość szkód (zł)</w:t>
            </w:r>
          </w:p>
        </w:tc>
      </w:tr>
      <w:tr w:rsidR="000C2BE3" w:rsidRPr="00CC5D26">
        <w:trPr>
          <w:trHeight w:val="397"/>
        </w:trPr>
        <w:tc>
          <w:tcPr>
            <w:tcW w:w="32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1</w:t>
            </w:r>
          </w:p>
        </w:tc>
        <w:tc>
          <w:tcPr>
            <w:tcW w:w="2591" w:type="pct"/>
            <w:vAlign w:val="center"/>
          </w:tcPr>
          <w:p w:rsidR="000C2BE3" w:rsidRPr="00CC5D26" w:rsidRDefault="000C2BE3" w:rsidP="008312AA">
            <w:pPr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2089" w:type="pct"/>
            <w:vAlign w:val="center"/>
          </w:tcPr>
          <w:p w:rsidR="000C2BE3" w:rsidRPr="00CC5D26" w:rsidRDefault="000C2BE3" w:rsidP="008312AA">
            <w:pPr>
              <w:ind w:right="-674"/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</w:tr>
      <w:tr w:rsidR="000C2BE3" w:rsidRPr="00CC5D26">
        <w:trPr>
          <w:trHeight w:val="397"/>
        </w:trPr>
        <w:tc>
          <w:tcPr>
            <w:tcW w:w="32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2</w:t>
            </w:r>
          </w:p>
        </w:tc>
        <w:tc>
          <w:tcPr>
            <w:tcW w:w="2591" w:type="pct"/>
            <w:vAlign w:val="center"/>
          </w:tcPr>
          <w:p w:rsidR="000C2BE3" w:rsidRPr="00CC5D26" w:rsidRDefault="000C2BE3" w:rsidP="008312AA">
            <w:pPr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2089" w:type="pct"/>
            <w:vAlign w:val="center"/>
          </w:tcPr>
          <w:p w:rsidR="000C2BE3" w:rsidRPr="00CC5D26" w:rsidRDefault="000C2BE3" w:rsidP="008312AA">
            <w:pPr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</w:tr>
      <w:tr w:rsidR="000C2BE3" w:rsidRPr="00CC5D26">
        <w:trPr>
          <w:trHeight w:val="397"/>
        </w:trPr>
        <w:tc>
          <w:tcPr>
            <w:tcW w:w="320" w:type="pc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3</w:t>
            </w:r>
          </w:p>
        </w:tc>
        <w:tc>
          <w:tcPr>
            <w:tcW w:w="2591" w:type="pct"/>
            <w:vAlign w:val="center"/>
          </w:tcPr>
          <w:p w:rsidR="000C2BE3" w:rsidRPr="00CC5D26" w:rsidRDefault="000C2BE3" w:rsidP="008312AA">
            <w:pPr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2089" w:type="pct"/>
            <w:vAlign w:val="center"/>
          </w:tcPr>
          <w:p w:rsidR="000C2BE3" w:rsidRPr="00CC5D26" w:rsidRDefault="000C2BE3" w:rsidP="008312AA">
            <w:pPr>
              <w:jc w:val="center"/>
              <w:rPr>
                <w:b/>
                <w:bCs/>
                <w:color w:val="FFFFFF"/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</w:p>
    <w:p w:rsidR="000C2BE3" w:rsidRPr="00CC5D26" w:rsidRDefault="000C2BE3" w:rsidP="00C245E7">
      <w:pPr>
        <w:spacing w:line="360" w:lineRule="auto"/>
        <w:jc w:val="both"/>
        <w:rPr>
          <w:b/>
          <w:bCs/>
          <w:sz w:val="20"/>
          <w:szCs w:val="20"/>
        </w:rPr>
      </w:pPr>
      <w:r w:rsidRPr="00CC5D26">
        <w:rPr>
          <w:b/>
          <w:bCs/>
          <w:sz w:val="20"/>
          <w:szCs w:val="20"/>
        </w:rPr>
        <w:t>Tabela 5. Wykaz uszkodzonych upraw trwałych.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2126"/>
        <w:gridCol w:w="3118"/>
        <w:gridCol w:w="1591"/>
        <w:gridCol w:w="1843"/>
      </w:tblGrid>
      <w:tr w:rsidR="000C2BE3" w:rsidRPr="00CC5D26">
        <w:trPr>
          <w:trHeight w:val="516"/>
        </w:trPr>
        <w:tc>
          <w:tcPr>
            <w:tcW w:w="534" w:type="dxa"/>
            <w:vMerge w:val="restar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lp.</w:t>
            </w:r>
          </w:p>
        </w:tc>
        <w:tc>
          <w:tcPr>
            <w:tcW w:w="2126" w:type="dxa"/>
            <w:vMerge w:val="restar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nr działki ewidencyjnej według ewidencji gruntów i budynków</w:t>
            </w:r>
          </w:p>
        </w:tc>
        <w:tc>
          <w:tcPr>
            <w:tcW w:w="4709" w:type="dxa"/>
            <w:gridSpan w:val="2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rodzaj środka trwałego – drzewa i krzewy sadownicze</w:t>
            </w:r>
          </w:p>
        </w:tc>
        <w:tc>
          <w:tcPr>
            <w:tcW w:w="1843" w:type="dxa"/>
            <w:vMerge w:val="restart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mierniki rzeczowe – jednostka miary</w:t>
            </w:r>
          </w:p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(szt., m2)</w:t>
            </w:r>
          </w:p>
        </w:tc>
      </w:tr>
      <w:tr w:rsidR="000C2BE3" w:rsidRPr="00CC5D26">
        <w:trPr>
          <w:trHeight w:val="694"/>
        </w:trPr>
        <w:tc>
          <w:tcPr>
            <w:tcW w:w="534" w:type="dxa"/>
            <w:vMerge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gatunek, odmiana, wiek, podkładka</w:t>
            </w:r>
            <w:r w:rsidRPr="00CC5D26">
              <w:rPr>
                <w:rStyle w:val="FootnoteReference"/>
                <w:sz w:val="20"/>
                <w:szCs w:val="20"/>
              </w:rPr>
              <w:footnoteReference w:id="4"/>
            </w:r>
            <w:r w:rsidRPr="00CC5D26">
              <w:rPr>
                <w:sz w:val="20"/>
                <w:szCs w:val="20"/>
              </w:rPr>
              <w:t>, rozstawa</w:t>
            </w: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powierzchnia uszkodzona (ha)</w:t>
            </w:r>
          </w:p>
        </w:tc>
        <w:tc>
          <w:tcPr>
            <w:tcW w:w="1843" w:type="dxa"/>
            <w:vMerge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  <w:tr w:rsidR="000C2BE3" w:rsidRPr="00CC5D26">
        <w:trPr>
          <w:trHeight w:val="340"/>
        </w:trPr>
        <w:tc>
          <w:tcPr>
            <w:tcW w:w="534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  <w:r w:rsidRPr="00CC5D26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C2BE3" w:rsidRPr="00CC5D26" w:rsidRDefault="000C2BE3" w:rsidP="008312AA">
            <w:pPr>
              <w:jc w:val="center"/>
              <w:rPr>
                <w:sz w:val="20"/>
                <w:szCs w:val="20"/>
              </w:rPr>
            </w:pPr>
          </w:p>
        </w:tc>
      </w:tr>
    </w:tbl>
    <w:p w:rsidR="000C2BE3" w:rsidRPr="00CC5D26" w:rsidRDefault="000C2BE3" w:rsidP="00C245E7">
      <w:pPr>
        <w:spacing w:line="360" w:lineRule="auto"/>
        <w:jc w:val="both"/>
        <w:rPr>
          <w:sz w:val="20"/>
          <w:szCs w:val="20"/>
        </w:rPr>
      </w:pPr>
    </w:p>
    <w:p w:rsidR="000C2BE3" w:rsidRDefault="000C2BE3" w:rsidP="00C245E7">
      <w:pPr>
        <w:pStyle w:val="BodyText"/>
        <w:spacing w:line="360" w:lineRule="auto"/>
        <w:rPr>
          <w:b w:val="0"/>
          <w:bCs w:val="0"/>
          <w:sz w:val="20"/>
          <w:szCs w:val="20"/>
        </w:rPr>
      </w:pPr>
      <w:r w:rsidRPr="00CC5D26">
        <w:rPr>
          <w:b w:val="0"/>
          <w:bCs w:val="0"/>
          <w:sz w:val="20"/>
          <w:szCs w:val="20"/>
        </w:rPr>
        <w:t xml:space="preserve">Oświadczam, że nie dokonam likwidacji ani zbioru uprawy do czasu przeprowadzenia przez komisję powołaną przez wojewodę lustracji na miejscu wystąpienia szkód, przy czym w przypadku szkód spowodowanych przez ujemne skutki przezimowania, przymrozki wiosenne, powódź lub grad w drzewach owocowych (dotyczy wyłącznie drzew owocowych jako środka trwałego natomiast nie dotyczy szkód w owocach, tj. plonie) do czasu  przeprowadzenia drugiego szacowania w terminie ustalonym przez komisję po pierwszym oszacowaniu szkód. </w:t>
      </w:r>
    </w:p>
    <w:p w:rsidR="000C2BE3" w:rsidRPr="00CC5D26" w:rsidRDefault="000C2BE3" w:rsidP="00C245E7">
      <w:pPr>
        <w:pStyle w:val="BodyText"/>
        <w:spacing w:line="360" w:lineRule="auto"/>
        <w:rPr>
          <w:b w:val="0"/>
          <w:bCs w:val="0"/>
          <w:sz w:val="20"/>
          <w:szCs w:val="20"/>
        </w:rPr>
      </w:pPr>
    </w:p>
    <w:p w:rsidR="000C2BE3" w:rsidRPr="00CC5D26" w:rsidRDefault="000C2BE3" w:rsidP="00C245E7">
      <w:pPr>
        <w:jc w:val="right"/>
        <w:rPr>
          <w:sz w:val="20"/>
          <w:szCs w:val="20"/>
        </w:rPr>
      </w:pPr>
      <w:r w:rsidRPr="00CC5D26">
        <w:rPr>
          <w:sz w:val="20"/>
          <w:szCs w:val="20"/>
        </w:rPr>
        <w:t>……………………………………………………..……..……………………...</w:t>
      </w:r>
    </w:p>
    <w:p w:rsidR="000C2BE3" w:rsidRPr="00CC5D26" w:rsidRDefault="000C2BE3" w:rsidP="00C245E7">
      <w:pPr>
        <w:jc w:val="right"/>
        <w:rPr>
          <w:sz w:val="16"/>
          <w:szCs w:val="16"/>
        </w:rPr>
      </w:pPr>
      <w:r w:rsidRPr="00CC5D26">
        <w:rPr>
          <w:sz w:val="16"/>
          <w:szCs w:val="16"/>
        </w:rPr>
        <w:t>(miejscowość, data, czytelny podpis rolnika składającego wniosek)</w:t>
      </w:r>
    </w:p>
    <w:p w:rsidR="000C2BE3" w:rsidRPr="00CC5D26" w:rsidRDefault="000C2BE3" w:rsidP="00C245E7">
      <w:pPr>
        <w:spacing w:line="360" w:lineRule="auto"/>
        <w:jc w:val="right"/>
        <w:rPr>
          <w:strike/>
          <w:sz w:val="20"/>
          <w:szCs w:val="20"/>
        </w:rPr>
      </w:pPr>
    </w:p>
    <w:p w:rsidR="000C2BE3" w:rsidRDefault="000C2BE3" w:rsidP="00C245E7">
      <w:pPr>
        <w:jc w:val="both"/>
        <w:rPr>
          <w:sz w:val="20"/>
          <w:szCs w:val="20"/>
        </w:rPr>
      </w:pPr>
      <w:r w:rsidRPr="00CC5D26">
        <w:rPr>
          <w:sz w:val="20"/>
          <w:szCs w:val="20"/>
        </w:rPr>
        <w:t>Świadomy odpowiedzialności karnej wynikającej z art. 297 Kodeksu karnego oświadczam, że powyższe dane  podałem/am zgodnie ze stanem faktycznym.</w:t>
      </w:r>
    </w:p>
    <w:p w:rsidR="000C2BE3" w:rsidRPr="00CC5D26" w:rsidRDefault="000C2BE3" w:rsidP="00C245E7">
      <w:pPr>
        <w:jc w:val="both"/>
        <w:rPr>
          <w:sz w:val="20"/>
          <w:szCs w:val="20"/>
        </w:rPr>
      </w:pPr>
    </w:p>
    <w:p w:rsidR="000C2BE3" w:rsidRPr="00CC5D26" w:rsidRDefault="000C2BE3" w:rsidP="00C245E7">
      <w:pPr>
        <w:jc w:val="right"/>
        <w:rPr>
          <w:sz w:val="20"/>
          <w:szCs w:val="20"/>
        </w:rPr>
      </w:pPr>
      <w:r w:rsidRPr="00CC5D26">
        <w:rPr>
          <w:sz w:val="20"/>
          <w:szCs w:val="20"/>
        </w:rPr>
        <w:t>…………………………………..…………………………….………………...</w:t>
      </w:r>
    </w:p>
    <w:p w:rsidR="000C2BE3" w:rsidRPr="00CC5D26" w:rsidRDefault="000C2BE3" w:rsidP="00C245E7">
      <w:pPr>
        <w:jc w:val="right"/>
        <w:rPr>
          <w:sz w:val="16"/>
          <w:szCs w:val="16"/>
        </w:rPr>
      </w:pPr>
      <w:r w:rsidRPr="00CC5D26">
        <w:rPr>
          <w:sz w:val="16"/>
          <w:szCs w:val="16"/>
        </w:rPr>
        <w:t>(miejscowość, data, czytelny podpis rolnika składającego wniosek)</w:t>
      </w:r>
    </w:p>
    <w:p w:rsidR="000C2BE3" w:rsidRPr="00CC5D26" w:rsidRDefault="000C2BE3" w:rsidP="00C245E7">
      <w:pPr>
        <w:spacing w:line="360" w:lineRule="auto"/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Tożsamość administratora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Administratorem Pana/Pani danych osobowych jest Wojewoda Mazowiecki.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Mogą się Państwo z nim kontaktować w następujący sposób: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listownie na adres: pl. Bankowy 3/5, 00-950 Warszawa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poprzez elektroniczną skrzynkę podawczą: /t6j4ljd68r/skrytka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poprzez e-mail: iod@mazowieckie.pl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telefonicznie: 22 695 69 80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Dane kontaktowe inspektora ochrony danych osobowych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Nad prawidłowością przetwarzania państwa danych osobowych czuwa wyznaczony przez Administratora inspektor ochrony danych, z którym można się kontaktować: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listownie na adres: pl. Bankowy 3/5, 00-950 Warszawa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poprzez elektroniczną skrzynkę podawczą: /t6j4ljd68r/skrytka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poprzez e-mail: iod@mazowieckie.pl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telefonicznie: 22 695 69 80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Cel przetwarzania Pana/Pani danych i podstawa prawna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Pana/Pani dane osobowe są przetwarzane w celu wypełnienia obowiązku ciążącego na administratorze danych (art. 6 ust.1 pkt c RODO), tj. realizacji zadań związanych z pracami komisji do spraw szacowania szkód w gospodarstwach rolnych i działach specjalnych produkcji rolnej powołanych przez Wojewodę Mazowieckiego (rozporządzenie Rady Ministrów z dnia 27 stycznia 2015 r. w sprawie szczegółowego zakresu i sposobów realizacji niektórych zadań Agencji Restrukturyzacji i Modernizacji Rolnictwa (Dz. U. z 2015 r. poz. 187, z późn. zm.)).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Pana/Pani dane osobowe w zakresie numeru telefonu są przetwarzane na podstawie zgody (art. 6 ust. 1 lit. a RODO), która może zostać odwołana w dowolnym czasie.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Okres przechowywania danych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Dane osobowe przechowujemy przez okres niezbędny do wykonania zadań Administratora oraz realizacji obowiązku archiwizacyjnego, które wynikają z przepisów prawa.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Przysługujące Panu/Pani uprawnienia związane z przetwarzaniem danych osobowych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Przysługuje Panu/Pani prawo do wniesienia skargi do Prezesa Urzędu Ochrony Danych Osobowych (ul. Stawki 2, 00-193 Warszawa).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Przysługuje Panu/Pani prawo do danych i uzyskania ich kopii.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Przysługuje Panu/Pani prawo do ograniczenia przechowywania akt.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Przysługuje Panu/Pani prawo do usunięcia danych osobowych jeżeli jest to zgodne z przepisami prawa.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jc w:val="both"/>
        <w:rPr>
          <w:sz w:val="18"/>
          <w:szCs w:val="18"/>
          <w:u w:val="single"/>
        </w:rPr>
      </w:pPr>
      <w:r w:rsidRPr="00CC5D26">
        <w:rPr>
          <w:sz w:val="18"/>
          <w:szCs w:val="18"/>
          <w:u w:val="single"/>
        </w:rPr>
        <w:t>Informacja o dowolności lub obowiązku podania danych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Podanie danych osobowych jest obowiązkiem ustawowym.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  <w:r w:rsidRPr="00CC5D26">
        <w:rPr>
          <w:sz w:val="18"/>
          <w:szCs w:val="18"/>
        </w:rPr>
        <w:t>Podanie numeru telefony jest dobrowolne.</w:t>
      </w:r>
    </w:p>
    <w:p w:rsidR="000C2BE3" w:rsidRPr="00CC5D26" w:rsidRDefault="000C2BE3" w:rsidP="00C245E7">
      <w:pPr>
        <w:jc w:val="both"/>
        <w:rPr>
          <w:sz w:val="18"/>
          <w:szCs w:val="18"/>
        </w:rPr>
      </w:pPr>
    </w:p>
    <w:p w:rsidR="000C2BE3" w:rsidRPr="00CC5D26" w:rsidRDefault="000C2BE3" w:rsidP="00C245E7">
      <w:pPr>
        <w:spacing w:line="360" w:lineRule="auto"/>
        <w:jc w:val="both"/>
        <w:rPr>
          <w:sz w:val="18"/>
          <w:szCs w:val="18"/>
        </w:rPr>
      </w:pPr>
      <w:r w:rsidRPr="00CC5D26">
        <w:rPr>
          <w:sz w:val="18"/>
          <w:szCs w:val="18"/>
        </w:rPr>
        <w:t>Załączniki:</w:t>
      </w:r>
    </w:p>
    <w:p w:rsidR="000C2BE3" w:rsidRPr="00C245E7" w:rsidRDefault="000C2BE3" w:rsidP="00C245E7">
      <w:pPr>
        <w:numPr>
          <w:ilvl w:val="0"/>
          <w:numId w:val="4"/>
        </w:numPr>
        <w:spacing w:line="360" w:lineRule="auto"/>
        <w:rPr>
          <w:sz w:val="18"/>
          <w:szCs w:val="18"/>
        </w:rPr>
      </w:pPr>
      <w:r w:rsidRPr="00C245E7">
        <w:rPr>
          <w:sz w:val="18"/>
          <w:szCs w:val="18"/>
        </w:rPr>
        <w:t>Wykaz działek deklarow</w:t>
      </w:r>
      <w:bookmarkStart w:id="0" w:name="_GoBack"/>
      <w:bookmarkEnd w:id="0"/>
      <w:r w:rsidRPr="00C245E7">
        <w:rPr>
          <w:sz w:val="18"/>
          <w:szCs w:val="18"/>
        </w:rPr>
        <w:t>anych do płatności bezpośrednich na bieżący rok.</w:t>
      </w:r>
    </w:p>
    <w:p w:rsidR="000C2BE3" w:rsidRPr="00C245E7" w:rsidRDefault="000C2BE3" w:rsidP="00C245E7">
      <w:pPr>
        <w:pStyle w:val="ListParagraph"/>
        <w:numPr>
          <w:ilvl w:val="0"/>
          <w:numId w:val="4"/>
        </w:numPr>
        <w:rPr>
          <w:sz w:val="18"/>
          <w:szCs w:val="18"/>
        </w:rPr>
      </w:pPr>
      <w:r w:rsidRPr="00C245E7">
        <w:rPr>
          <w:sz w:val="18"/>
          <w:szCs w:val="18"/>
        </w:rPr>
        <w:t>Kopia zgłoszenia do Systemu Identyfikacji i Rejestracji Zwierząt (IRZ) / księga stada / paszporty.</w:t>
      </w:r>
    </w:p>
    <w:sectPr w:rsidR="000C2BE3" w:rsidRPr="00C245E7" w:rsidSect="009343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2BE3" w:rsidRDefault="000C2BE3" w:rsidP="00C245E7">
      <w:r>
        <w:separator/>
      </w:r>
    </w:p>
  </w:endnote>
  <w:endnote w:type="continuationSeparator" w:id="0">
    <w:p w:rsidR="000C2BE3" w:rsidRDefault="000C2BE3" w:rsidP="00C245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2BE3" w:rsidRDefault="000C2BE3" w:rsidP="00C245E7">
      <w:r>
        <w:separator/>
      </w:r>
    </w:p>
  </w:footnote>
  <w:footnote w:type="continuationSeparator" w:id="0">
    <w:p w:rsidR="000C2BE3" w:rsidRDefault="000C2BE3" w:rsidP="00C245E7">
      <w:r>
        <w:continuationSeparator/>
      </w:r>
    </w:p>
  </w:footnote>
  <w:footnote w:id="1">
    <w:p w:rsidR="000C2BE3" w:rsidRDefault="000C2BE3" w:rsidP="00C245E7">
      <w:pPr>
        <w:pStyle w:val="FootnoteText"/>
        <w:jc w:val="both"/>
      </w:pPr>
      <w:r w:rsidRPr="00C245E7">
        <w:rPr>
          <w:rStyle w:val="FootnoteReference"/>
        </w:rPr>
        <w:footnoteRef/>
      </w:r>
      <w:r w:rsidRPr="00C245E7">
        <w:t xml:space="preserve"> </w:t>
      </w:r>
      <w:r w:rsidRPr="00C245E7">
        <w:rPr>
          <w:sz w:val="16"/>
          <w:szCs w:val="16"/>
        </w:rPr>
        <w:t>Wniosek należy złożyć w urzędzie gminy/miasta właściwym ze względu na położenie poszkodowanego gospodarstwa.</w:t>
      </w:r>
    </w:p>
  </w:footnote>
  <w:footnote w:id="2">
    <w:p w:rsidR="000C2BE3" w:rsidRDefault="000C2BE3" w:rsidP="00C245E7">
      <w:pPr>
        <w:pStyle w:val="FootnoteText"/>
        <w:jc w:val="both"/>
      </w:pPr>
      <w:r w:rsidRPr="00C245E7">
        <w:rPr>
          <w:rStyle w:val="FootnoteReference"/>
        </w:rPr>
        <w:footnoteRef/>
      </w:r>
      <w:r w:rsidRPr="00C245E7">
        <w:t xml:space="preserve"> </w:t>
      </w:r>
      <w:r w:rsidRPr="00C245E7">
        <w:rPr>
          <w:sz w:val="16"/>
          <w:szCs w:val="16"/>
        </w:rPr>
        <w:t>Właściwe zaznaczyć.</w:t>
      </w:r>
    </w:p>
  </w:footnote>
  <w:footnote w:id="3">
    <w:p w:rsidR="000C2BE3" w:rsidRDefault="000C2BE3" w:rsidP="00C245E7">
      <w:pPr>
        <w:pStyle w:val="FootnoteText"/>
      </w:pPr>
      <w:r w:rsidRPr="00C245E7">
        <w:rPr>
          <w:rStyle w:val="FootnoteReference"/>
        </w:rPr>
        <w:footnoteRef/>
      </w:r>
      <w:r w:rsidRPr="00C245E7">
        <w:t xml:space="preserve"> </w:t>
      </w:r>
      <w:r w:rsidRPr="00C245E7">
        <w:rPr>
          <w:sz w:val="16"/>
          <w:szCs w:val="16"/>
        </w:rPr>
        <w:t>Właściwe zaznaczyć.</w:t>
      </w:r>
    </w:p>
  </w:footnote>
  <w:footnote w:id="4">
    <w:p w:rsidR="000C2BE3" w:rsidRDefault="000C2BE3" w:rsidP="00C245E7">
      <w:pPr>
        <w:pStyle w:val="FootnoteText"/>
        <w:jc w:val="both"/>
      </w:pPr>
      <w:r w:rsidRPr="00C245E7">
        <w:rPr>
          <w:rStyle w:val="FootnoteReference"/>
          <w:sz w:val="16"/>
          <w:szCs w:val="16"/>
        </w:rPr>
        <w:footnoteRef/>
      </w:r>
      <w:r w:rsidRPr="00C245E7">
        <w:rPr>
          <w:sz w:val="16"/>
          <w:szCs w:val="16"/>
        </w:rPr>
        <w:t xml:space="preserve"> Zgodnie z opracowaniem Krzysztofa Zmarlickiego, tj. </w:t>
      </w:r>
      <w:r w:rsidRPr="00C245E7">
        <w:rPr>
          <w:i/>
          <w:iCs/>
          <w:sz w:val="16"/>
          <w:szCs w:val="16"/>
        </w:rPr>
        <w:t>Określenie wartości plantacji kultur wieloletnich</w:t>
      </w:r>
      <w:r w:rsidRPr="00C245E7">
        <w:rPr>
          <w:sz w:val="16"/>
          <w:szCs w:val="16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33552"/>
    <w:multiLevelType w:val="hybridMultilevel"/>
    <w:tmpl w:val="3E442B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81268B"/>
    <w:multiLevelType w:val="hybridMultilevel"/>
    <w:tmpl w:val="836401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1F5138"/>
    <w:multiLevelType w:val="hybridMultilevel"/>
    <w:tmpl w:val="9F449B48"/>
    <w:lvl w:ilvl="0" w:tplc="ECFAC77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C6D3928"/>
    <w:multiLevelType w:val="hybridMultilevel"/>
    <w:tmpl w:val="C804F1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45E7"/>
    <w:rsid w:val="00041C71"/>
    <w:rsid w:val="000B43DE"/>
    <w:rsid w:val="000C2BE3"/>
    <w:rsid w:val="001841FE"/>
    <w:rsid w:val="0029083C"/>
    <w:rsid w:val="004E7CDF"/>
    <w:rsid w:val="00671D92"/>
    <w:rsid w:val="007613B7"/>
    <w:rsid w:val="008312AA"/>
    <w:rsid w:val="009343A1"/>
    <w:rsid w:val="00AC0E6D"/>
    <w:rsid w:val="00C245E7"/>
    <w:rsid w:val="00CC5D26"/>
    <w:rsid w:val="00E55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5E7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rsid w:val="00C245E7"/>
    <w:rPr>
      <w:rFonts w:ascii="Times New Roman" w:hAnsi="Times New Roman" w:cs="Times New Roman"/>
      <w:vertAlign w:val="superscript"/>
    </w:rPr>
  </w:style>
  <w:style w:type="paragraph" w:styleId="BodyText">
    <w:name w:val="Body Text"/>
    <w:basedOn w:val="Normal"/>
    <w:link w:val="BodyTextChar"/>
    <w:uiPriority w:val="99"/>
    <w:rsid w:val="00C245E7"/>
    <w:pPr>
      <w:jc w:val="both"/>
    </w:pPr>
    <w:rPr>
      <w:b/>
      <w:bCs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245E7"/>
    <w:rPr>
      <w:rFonts w:ascii="Times New Roman" w:hAnsi="Times New Roman" w:cs="Times New Roman"/>
      <w:b/>
      <w:bCs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C245E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245E7"/>
    <w:rPr>
      <w:rFonts w:ascii="Times New Roman" w:hAnsi="Times New Roman" w:cs="Times New Roman"/>
      <w:sz w:val="20"/>
      <w:szCs w:val="20"/>
      <w:lang w:eastAsia="pl-PL"/>
    </w:rPr>
  </w:style>
  <w:style w:type="paragraph" w:styleId="ListParagraph">
    <w:name w:val="List Paragraph"/>
    <w:basedOn w:val="Normal"/>
    <w:uiPriority w:val="99"/>
    <w:qFormat/>
    <w:rsid w:val="00C245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7613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94"/>
    <w:rPr>
      <w:rFonts w:ascii="Times New Roman" w:eastAsia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147</TotalTime>
  <Pages>5</Pages>
  <Words>1191</Words>
  <Characters>7152</Characters>
  <Application>Microsoft Office Outlook</Application>
  <DocSecurity>0</DocSecurity>
  <Lines>0</Lines>
  <Paragraphs>0</Paragraphs>
  <ScaleCrop>false</ScaleCrop>
  <Company>Oddział Bezpieczeństwa Publicznego i Organizacji WBZ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do Zasad działania komisji do spraw oszacowania szkód</dc:title>
  <dc:subject/>
  <dc:creator>Magdalena Kłos</dc:creator>
  <cp:keywords/>
  <dc:description/>
  <cp:lastModifiedBy>b</cp:lastModifiedBy>
  <cp:revision>3</cp:revision>
  <cp:lastPrinted>2019-05-14T09:32:00Z</cp:lastPrinted>
  <dcterms:created xsi:type="dcterms:W3CDTF">2019-05-14T08:52:00Z</dcterms:created>
  <dcterms:modified xsi:type="dcterms:W3CDTF">2019-05-14T11:08:00Z</dcterms:modified>
</cp:coreProperties>
</file>